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AE1BFD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CONCURSO DE PROTOTIPOS DE LA UNIVERSIDAD EUROPEA MIGUEL DE CERVANTES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PARA EL DESARROLLO DE PROTOTIPOS ORIENTADOS AL MERCADO EN EL PLAN TCUE 2015-2017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201</w:t>
      </w:r>
      <w:r w:rsidR="00ED1797">
        <w:rPr>
          <w:rFonts w:ascii="Trebuchet MS" w:eastAsia="Calibri" w:hAnsi="Trebuchet MS" w:cs="Microsoft Sans Serif"/>
          <w:lang w:val="es-ES_tradnl" w:eastAsia="en-US"/>
        </w:rPr>
        <w:t>6</w:t>
      </w: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AE1BFD">
        <w:rPr>
          <w:rFonts w:ascii="Trebuchet MS" w:hAnsi="Trebuchet MS" w:cs="Microsoft Sans Serif"/>
          <w:sz w:val="28"/>
          <w:szCs w:val="28"/>
        </w:rPr>
        <w:t xml:space="preserve">- Memoria </w:t>
      </w:r>
      <w:r w:rsidR="008D53EF">
        <w:rPr>
          <w:rFonts w:ascii="Trebuchet MS" w:hAnsi="Trebuchet MS" w:cs="Microsoft Sans Serif"/>
          <w:sz w:val="28"/>
          <w:szCs w:val="28"/>
        </w:rPr>
        <w:t xml:space="preserve">Final </w:t>
      </w:r>
      <w:r w:rsidRPr="00AE1BFD">
        <w:rPr>
          <w:rFonts w:ascii="Trebuchet MS" w:hAnsi="Trebuchet MS" w:cs="Microsoft Sans Serif"/>
          <w:sz w:val="28"/>
          <w:szCs w:val="28"/>
        </w:rPr>
        <w:t>del proyecto -</w:t>
      </w:r>
    </w:p>
    <w:p w:rsidR="004A375C" w:rsidRPr="00AE1BFD" w:rsidRDefault="004A375C" w:rsidP="00AE1BFD">
      <w:pPr>
        <w:pStyle w:val="Ttulo2"/>
        <w:ind w:left="0"/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Información general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4A375C" w:rsidRPr="00AE1BFD" w:rsidTr="00917315">
        <w:trPr>
          <w:trHeight w:hRule="exact" w:val="6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Título del proyecto/prototipo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</w:p>
        </w:tc>
      </w:tr>
      <w:tr w:rsidR="004A375C" w:rsidRPr="00AE1BFD" w:rsidTr="00917315">
        <w:trPr>
          <w:trHeight w:val="5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 xml:space="preserve">Promotor o promotores 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(Nombre y apellidos)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  <w:tr w:rsidR="004A375C" w:rsidRPr="00AE1BFD" w:rsidTr="00917315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Tutor Académico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(Sólo en caso de estudiantes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y egresados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090FFD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>Resumen del proyecto</w:t>
      </w:r>
    </w:p>
    <w:p w:rsidR="004A375C" w:rsidRPr="00AE1BFD" w:rsidRDefault="00090FFD" w:rsidP="00AE1BFD">
      <w:pPr>
        <w:jc w:val="both"/>
        <w:rPr>
          <w:rFonts w:ascii="Trebuchet MS" w:hAnsi="Trebuchet MS" w:cs="Microsoft Sans Serif"/>
          <w:i/>
          <w:sz w:val="18"/>
          <w:szCs w:val="18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 el desarrollo del proyecto</w:t>
      </w:r>
      <w:r w:rsidR="001A08EF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 con sus hitos</w:t>
      </w:r>
      <w:r w:rsidR="004A375C"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D554CA" w:rsidRPr="00AE1BFD" w:rsidRDefault="00D554CA" w:rsidP="00AE1BFD">
      <w:pPr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4A375C" w:rsidRPr="00AE1BFD" w:rsidRDefault="00090FFD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>Objetivos del proyecto alcanzados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sintética, los</w:t>
      </w:r>
      <w:r w:rsidR="00090FFD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 objetivos del proyecto alcanzados</w:t>
      </w: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D6209" w:rsidRPr="00AE1BFD" w:rsidRDefault="007D6209" w:rsidP="007D620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67" w:hanging="510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lastRenderedPageBreak/>
        <w:t xml:space="preserve">4. </w:t>
      </w:r>
      <w:r w:rsidR="00090FFD">
        <w:rPr>
          <w:rFonts w:ascii="Trebuchet MS" w:hAnsi="Trebuchet MS" w:cs="Microsoft Sans Serif"/>
          <w:szCs w:val="32"/>
          <w:lang w:val="es-ES_tradnl"/>
        </w:rPr>
        <w:t>Estado del arte</w:t>
      </w:r>
    </w:p>
    <w:p w:rsidR="007D6209" w:rsidRPr="00DB1A91" w:rsidRDefault="00090FFD" w:rsidP="007D6209">
      <w:pPr>
        <w:jc w:val="both"/>
        <w:rPr>
          <w:rFonts w:ascii="Trebuchet MS" w:hAnsi="Trebuchet MS" w:cs="Microsoft Sans Serif"/>
          <w:sz w:val="16"/>
          <w:szCs w:val="18"/>
          <w:lang w:val="es-ES_tradnl"/>
        </w:rPr>
      </w:pPr>
      <w:r>
        <w:rPr>
          <w:rFonts w:ascii="Trebuchet MS" w:hAnsi="Trebuchet MS" w:cs="Microsoft Sans Serif"/>
          <w:i/>
          <w:sz w:val="16"/>
          <w:szCs w:val="18"/>
          <w:lang w:val="es-ES_tradnl"/>
        </w:rPr>
        <w:t>Detalle el estado del arte actual de la tecnología: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7D6209" w:rsidRPr="00AE1BFD" w:rsidTr="00235A32">
        <w:trPr>
          <w:trHeight w:hRule="exact" w:val="1844"/>
        </w:trPr>
        <w:tc>
          <w:tcPr>
            <w:tcW w:w="5000" w:type="pct"/>
            <w:vAlign w:val="center"/>
          </w:tcPr>
          <w:p w:rsidR="007D6209" w:rsidRPr="00AE1BFD" w:rsidRDefault="007D6209" w:rsidP="00235A32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D6209" w:rsidRDefault="007D6209" w:rsidP="00AE1BFD">
      <w:pPr>
        <w:rPr>
          <w:rFonts w:ascii="Trebuchet MS" w:hAnsi="Trebuchet MS" w:cs="Microsoft Sans Serif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67" w:hanging="510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5. </w:t>
      </w:r>
      <w:r w:rsidR="00090FFD">
        <w:rPr>
          <w:rFonts w:ascii="Trebuchet MS" w:hAnsi="Trebuchet MS" w:cs="Microsoft Sans Serif"/>
          <w:szCs w:val="32"/>
          <w:lang w:val="es-ES_tradnl"/>
        </w:rPr>
        <w:t>Uso del prototipo</w:t>
      </w:r>
      <w:r w:rsidR="001A08EF">
        <w:rPr>
          <w:rFonts w:ascii="Trebuchet MS" w:hAnsi="Trebuchet MS" w:cs="Microsoft Sans Serif"/>
          <w:szCs w:val="32"/>
          <w:lang w:val="es-ES_tradnl"/>
        </w:rPr>
        <w:t xml:space="preserve"> </w:t>
      </w:r>
    </w:p>
    <w:p w:rsidR="004A375C" w:rsidRPr="00AE1BFD" w:rsidRDefault="00090FFD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>Exponga, de una manera resumida cómo utilizar del prototipo</w:t>
      </w:r>
      <w:r w:rsidR="001A08EF">
        <w:rPr>
          <w:rFonts w:ascii="Trebuchet MS" w:hAnsi="Trebuchet MS" w:cs="Microsoft Sans Serif"/>
          <w:i/>
          <w:sz w:val="18"/>
          <w:szCs w:val="18"/>
          <w:lang w:val="es-ES_tradnl"/>
        </w:rPr>
        <w:t>. Incluir Manual de usuario Si procede como documento adjunto</w:t>
      </w:r>
      <w:r w:rsidR="004A375C"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6. </w:t>
      </w:r>
      <w:r w:rsidR="00090FFD">
        <w:rPr>
          <w:rFonts w:ascii="Trebuchet MS" w:hAnsi="Trebuchet MS" w:cs="Microsoft Sans Serif"/>
          <w:szCs w:val="32"/>
          <w:lang w:val="es-ES_tradnl"/>
        </w:rPr>
        <w:t>Especificaciones técnicas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Exponga, de una manera resumida, </w:t>
      </w:r>
      <w:r w:rsidR="00090FFD">
        <w:rPr>
          <w:rFonts w:ascii="Trebuchet MS" w:hAnsi="Trebuchet MS" w:cs="Microsoft Sans Serif"/>
          <w:i/>
          <w:sz w:val="18"/>
          <w:szCs w:val="18"/>
          <w:lang w:val="es-ES_tradnl"/>
        </w:rPr>
        <w:t>las especificaciones técnicas del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DB1A91" w:rsidRDefault="00DB1A91" w:rsidP="00AE1BFD">
      <w:pPr>
        <w:rPr>
          <w:rFonts w:ascii="Trebuchet MS" w:hAnsi="Trebuchet MS" w:cs="Microsoft Sans Serif"/>
          <w:lang w:val="es-ES_tradnl"/>
        </w:rPr>
      </w:pPr>
    </w:p>
    <w:p w:rsidR="00DB1A91" w:rsidRDefault="00DB1A91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lang w:val="es-ES_tradnl"/>
        </w:rPr>
        <w:br w:type="page"/>
      </w: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709" w:hanging="652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lastRenderedPageBreak/>
        <w:t xml:space="preserve">7. </w:t>
      </w:r>
      <w:r w:rsidR="00090FFD">
        <w:rPr>
          <w:rFonts w:ascii="Trebuchet MS" w:hAnsi="Trebuchet MS" w:cs="Microsoft Sans Serif"/>
          <w:szCs w:val="32"/>
          <w:lang w:val="es-ES_tradnl"/>
        </w:rPr>
        <w:t>Reivindicaciones</w:t>
      </w:r>
    </w:p>
    <w:p w:rsidR="004A375C" w:rsidRPr="00AE1BFD" w:rsidRDefault="00090FFD" w:rsidP="00AE1BFD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Exponga, de una manera resumida, </w:t>
      </w:r>
      <w:r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las </w:t>
      </w:r>
      <w:r w:rsidR="002607DE">
        <w:rPr>
          <w:rFonts w:ascii="Trebuchet MS" w:hAnsi="Trebuchet MS" w:cs="Microsoft Sans Serif"/>
          <w:i/>
          <w:sz w:val="18"/>
          <w:szCs w:val="18"/>
          <w:lang w:val="es-ES_tradnl"/>
        </w:rPr>
        <w:t>reivindicaciones (alcance de la protección y know-how novedoso):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755838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8. </w:t>
      </w:r>
      <w:r w:rsidR="002607DE">
        <w:rPr>
          <w:rFonts w:ascii="Trebuchet MS" w:hAnsi="Trebuchet MS" w:cs="Microsoft Sans Serif"/>
          <w:szCs w:val="32"/>
          <w:lang w:val="es-ES_tradnl"/>
        </w:rPr>
        <w:t>Posibilidades de explotación del prototipo</w:t>
      </w:r>
    </w:p>
    <w:p w:rsidR="00755838" w:rsidRPr="00755838" w:rsidRDefault="002607DE" w:rsidP="0075583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>Análisis básico sobre las posibilidades de explotación del prototipo (mercado, creación de una empresa, etc.</w:t>
      </w:r>
      <w:r w:rsidR="00755838">
        <w:rPr>
          <w:rFonts w:ascii="Trebuchet MS" w:hAnsi="Trebuchet MS" w:cs="Microsoft Sans Serif"/>
          <w:i/>
          <w:sz w:val="18"/>
          <w:szCs w:val="18"/>
          <w:lang w:val="es-ES_tradnl"/>
        </w:rPr>
        <w:t>)</w:t>
      </w:r>
      <w:r w:rsidR="00755838" w:rsidRPr="00755838">
        <w:rPr>
          <w:rFonts w:ascii="Trebuchet MS" w:hAnsi="Trebuchet MS" w:cs="Microsoft Sans Serif"/>
          <w:i/>
          <w:sz w:val="18"/>
          <w:szCs w:val="18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755838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755838" w:rsidRPr="00AE1BFD" w:rsidRDefault="0075583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F10E68" w:rsidRDefault="00F10E68" w:rsidP="00F10E68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F10E68">
      <w:pPr>
        <w:rPr>
          <w:rFonts w:ascii="Trebuchet MS" w:hAnsi="Trebuchet MS" w:cs="Microsoft Sans Serif"/>
          <w:lang w:val="es-ES_tradnl"/>
        </w:rPr>
      </w:pPr>
    </w:p>
    <w:p w:rsidR="00F10E68" w:rsidRPr="00AE1BFD" w:rsidRDefault="001A08EF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>9.</w:t>
      </w:r>
      <w:r w:rsidR="00C24232">
        <w:rPr>
          <w:rFonts w:ascii="Trebuchet MS" w:hAnsi="Trebuchet MS" w:cs="Microsoft Sans Serif"/>
          <w:szCs w:val="32"/>
          <w:lang w:val="es-ES_tradnl"/>
        </w:rPr>
        <w:t xml:space="preserve"> </w:t>
      </w:r>
      <w:r>
        <w:rPr>
          <w:rFonts w:ascii="Trebuchet MS" w:hAnsi="Trebuchet MS" w:cs="Microsoft Sans Serif"/>
          <w:szCs w:val="32"/>
          <w:lang w:val="es-ES_tradnl"/>
        </w:rPr>
        <w:t>Apa</w:t>
      </w:r>
      <w:r w:rsidR="00C24232">
        <w:rPr>
          <w:rFonts w:ascii="Trebuchet MS" w:hAnsi="Trebuchet MS" w:cs="Microsoft Sans Serif"/>
          <w:szCs w:val="32"/>
          <w:lang w:val="es-ES_tradnl"/>
        </w:rPr>
        <w:t>rtado adicional para incluir información que se precise</w:t>
      </w:r>
    </w:p>
    <w:p w:rsidR="00F10E68" w:rsidRPr="00C24232" w:rsidRDefault="00C24232" w:rsidP="00F10E6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i/>
          <w:sz w:val="18"/>
          <w:szCs w:val="18"/>
          <w:lang w:val="es-ES_tradnl"/>
        </w:rPr>
      </w:pPr>
      <w:r w:rsidRPr="00C24232">
        <w:rPr>
          <w:rFonts w:ascii="Trebuchet MS" w:hAnsi="Trebuchet MS" w:cs="Microsoft Sans Serif"/>
          <w:i/>
          <w:sz w:val="18"/>
          <w:szCs w:val="18"/>
          <w:lang w:val="es-ES_tradnl"/>
        </w:rPr>
        <w:t>Incluir en este apartado la información adicional que se precise: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F10E68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F10E68" w:rsidRPr="00AE1BFD" w:rsidRDefault="00F10E6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2"/>
        <w:gridCol w:w="6424"/>
      </w:tblGrid>
      <w:tr w:rsidR="004A375C" w:rsidRPr="00AE1BFD" w:rsidTr="00E26308">
        <w:tc>
          <w:tcPr>
            <w:tcW w:w="2943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6836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AE1BFD">
        <w:rPr>
          <w:rFonts w:ascii="Trebuchet MS" w:hAnsi="Trebuchet MS" w:cs="Microsoft Sans Serif"/>
          <w:sz w:val="22"/>
          <w:szCs w:val="22"/>
          <w:lang w:val="es-ES_tradnl"/>
        </w:rPr>
        <w:t xml:space="preserve">Firmado </w:t>
      </w:r>
      <w:r w:rsidRPr="00AE1BFD">
        <w:rPr>
          <w:rFonts w:ascii="Trebuchet MS" w:hAnsi="Trebuchet MS" w:cs="Microsoft Sans Serif"/>
          <w:sz w:val="16"/>
          <w:szCs w:val="16"/>
          <w:lang w:val="es-ES_tradnl"/>
        </w:rPr>
        <w:t>(firma de todos los promotores)</w:t>
      </w:r>
      <w:r w:rsidRPr="00AE1BFD">
        <w:rPr>
          <w:rFonts w:ascii="Trebuchet MS" w:hAnsi="Trebuchet MS" w:cs="Microsoft Sans Serif"/>
          <w:sz w:val="22"/>
          <w:szCs w:val="22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3096"/>
      </w:tblGrid>
      <w:tr w:rsidR="004A375C" w:rsidRPr="00AE1BFD" w:rsidTr="00E26308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937"/>
        <w:gridCol w:w="4071"/>
      </w:tblGrid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>Vº Bº  EL TUTOR PROPUESTO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BB11AB" w:rsidP="00DE50CC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Vº Bº  LA</w:t>
            </w:r>
            <w:r w:rsidR="004A375C"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  <w:r w:rsidR="00DE50CC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DIRECTOR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A</w:t>
            </w:r>
            <w:bookmarkStart w:id="0" w:name="_GoBack"/>
            <w:bookmarkEnd w:id="0"/>
            <w:r w:rsidR="00DE50CC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 LA OTRI</w:t>
            </w: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FA582C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DE50CC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.: </w:t>
            </w:r>
            <w:r w:rsidR="00FA582C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Beatriz Acero Gonzalez </w:t>
            </w:r>
          </w:p>
        </w:tc>
      </w:tr>
    </w:tbl>
    <w:p w:rsidR="004A375C" w:rsidRPr="00DE50CC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DE50CC" w:rsidRDefault="00DE50CC" w:rsidP="00AE1BFD">
      <w:pPr>
        <w:autoSpaceDE w:val="0"/>
        <w:autoSpaceDN w:val="0"/>
        <w:adjustRightInd w:val="0"/>
        <w:jc w:val="center"/>
        <w:rPr>
          <w:rFonts w:ascii="Trebuchet MS" w:hAnsi="Trebuchet MS" w:cs="Microsoft Sans Serif"/>
          <w:sz w:val="24"/>
          <w:szCs w:val="24"/>
          <w:lang w:val="es-ES_tradnl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2779A4" w:rsidRPr="002779A4" w:rsidRDefault="002779A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</w:rPr>
      </w:pPr>
    </w:p>
    <w:sectPr w:rsidR="002779A4" w:rsidRPr="002779A4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BFF" w:rsidRDefault="00131BFF" w:rsidP="00605A50">
      <w:r>
        <w:separator/>
      </w:r>
    </w:p>
  </w:endnote>
  <w:endnote w:type="continuationSeparator" w:id="0">
    <w:p w:rsidR="00131BFF" w:rsidRDefault="00131BFF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E4DFA97" wp14:editId="309328A8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88B788B" wp14:editId="399C3939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394C198C" wp14:editId="377CE188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CE4F7CC" wp14:editId="07031B57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64384" behindDoc="0" locked="0" layoutInCell="1" allowOverlap="1" wp14:anchorId="1D3C7DFF" wp14:editId="34BA6B9D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BFF" w:rsidRDefault="00131BFF" w:rsidP="00605A50">
      <w:r>
        <w:separator/>
      </w:r>
    </w:p>
  </w:footnote>
  <w:footnote w:type="continuationSeparator" w:id="0">
    <w:p w:rsidR="00131BFF" w:rsidRDefault="00131BFF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BB11AB" w:rsidP="00E01031">
    <w:pPr>
      <w:pStyle w:val="Encabezado"/>
      <w:tabs>
        <w:tab w:val="clear" w:pos="4252"/>
        <w:tab w:val="clear" w:pos="8504"/>
      </w:tabs>
      <w:ind w:left="-1418" w:right="-1418"/>
    </w:pPr>
    <w:sdt>
      <w:sdtPr>
        <w:rPr>
          <w:noProof/>
        </w:rPr>
        <w:id w:val="85814806"/>
        <w:docPartObj>
          <w:docPartGallery w:val="Page Numbers (Margins)"/>
          <w:docPartUnique/>
        </w:docPartObj>
      </w:sdtPr>
      <w:sdtEndPr/>
      <w:sdtContent>
        <w:r w:rsidR="00DB1A91" w:rsidRPr="00DB1A91">
          <w:rPr>
            <w:rFonts w:asciiTheme="majorHAnsi" w:eastAsiaTheme="majorEastAsia" w:hAnsiTheme="majorHAnsi" w:cstheme="majorBidi"/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A91" w:rsidRDefault="00DB1A91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B11AB" w:rsidRPr="00BB11AB">
                                <w:rPr>
                                  <w:rStyle w:val="Nmerodepgina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Style w:val="Nmerodepgina"/>
                                  <w:b w:val="0"/>
                                  <w:bCs w:val="0"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Óvalo 20" o:spid="_x0000_s1026" style="position:absolute;left:0;text-align:left;margin-left:0;margin-top:0;width:37.6pt;height:37.6pt;z-index:25166848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DB1A91" w:rsidRDefault="00DB1A91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B11AB" w:rsidRPr="00BB11AB">
                          <w:rPr>
                            <w:rStyle w:val="Nmerodepgina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Style w:val="Nmerodepgina"/>
                            <w:b w:val="0"/>
                            <w:bCs w:val="0"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7C2A59"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A59"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0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20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0FFD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1BFF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08EF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7DE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3790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3EF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17315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11AB"/>
    <w:rsid w:val="00BB22FD"/>
    <w:rsid w:val="00BB29E5"/>
    <w:rsid w:val="00BB29FE"/>
    <w:rsid w:val="00BB302A"/>
    <w:rsid w:val="00BB31E0"/>
    <w:rsid w:val="00BC0EB8"/>
    <w:rsid w:val="00BC1B4B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32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1A91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82C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79180A2-5CCB-41CC-B68C-79013800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character" w:styleId="Nmerodepgina">
    <w:name w:val="page number"/>
    <w:basedOn w:val="Fuentedeprrafopredeter"/>
    <w:uiPriority w:val="99"/>
    <w:unhideWhenUsed/>
    <w:rsid w:val="00DB1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258A-DA7D-4737-96D9-94B388EC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28</TotalTime>
  <Pages>4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9</cp:revision>
  <cp:lastPrinted>2016-01-26T07:58:00Z</cp:lastPrinted>
  <dcterms:created xsi:type="dcterms:W3CDTF">2016-01-26T07:59:00Z</dcterms:created>
  <dcterms:modified xsi:type="dcterms:W3CDTF">2016-09-15T11:15:00Z</dcterms:modified>
</cp:coreProperties>
</file>